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7C4B9" w14:textId="77777777" w:rsidR="00920181" w:rsidRPr="00624162" w:rsidRDefault="00624162" w:rsidP="00624162">
      <w:bookmarkStart w:id="0" w:name="_GoBack"/>
      <w:r>
        <w:rPr>
          <w:noProof/>
        </w:rPr>
        <w:drawing>
          <wp:inline distT="0" distB="0" distL="0" distR="0" wp14:anchorId="62DF04C6" wp14:editId="20C715CB">
            <wp:extent cx="6696075" cy="556250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1214" cy="55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0181" w:rsidRPr="00624162" w:rsidSect="006241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162"/>
    <w:rsid w:val="005E273A"/>
    <w:rsid w:val="00624162"/>
    <w:rsid w:val="008915FE"/>
    <w:rsid w:val="0092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ECCA8"/>
  <w15:chartTrackingRefBased/>
  <w15:docId w15:val="{1A619C0E-D827-4B2D-BC6F-D56C709D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98E7C501FF494897B4C7811A197142" ma:contentTypeVersion="11" ma:contentTypeDescription="Create a new document." ma:contentTypeScope="" ma:versionID="08c1e5e94c31a51593cd790bf4a7842d">
  <xsd:schema xmlns:xsd="http://www.w3.org/2001/XMLSchema" xmlns:xs="http://www.w3.org/2001/XMLSchema" xmlns:p="http://schemas.microsoft.com/office/2006/metadata/properties" xmlns:ns3="1a461c37-b668-49bf-a220-002fcdef1a05" xmlns:ns4="a7cd9408-e874-4b9f-ad09-48552c6bc24a" targetNamespace="http://schemas.microsoft.com/office/2006/metadata/properties" ma:root="true" ma:fieldsID="6a3c85139fe9ef892bce9e13bd768f1e" ns3:_="" ns4:_="">
    <xsd:import namespace="1a461c37-b668-49bf-a220-002fcdef1a05"/>
    <xsd:import namespace="a7cd9408-e874-4b9f-ad09-48552c6bc24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Location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61c37-b668-49bf-a220-002fcdef1a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d9408-e874-4b9f-ad09-48552c6bc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1C936-F588-484E-88ED-3CC73F7E4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461c37-b668-49bf-a220-002fcdef1a05"/>
    <ds:schemaRef ds:uri="a7cd9408-e874-4b9f-ad09-48552c6bc2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438ADE-348E-4628-8520-33591AF5C1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92C92-0B32-400F-9E1C-6107EDC4B58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a461c37-b668-49bf-a220-002fcdef1a05"/>
    <ds:schemaRef ds:uri="http://purl.org/dc/elements/1.1/"/>
    <ds:schemaRef ds:uri="a7cd9408-e874-4b9f-ad09-48552c6bc24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A6CB488C.dotm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 Cho Myint</dc:creator>
  <cp:keywords/>
  <dc:description/>
  <cp:lastModifiedBy>Cho Cho Myint</cp:lastModifiedBy>
  <cp:revision>1</cp:revision>
  <dcterms:created xsi:type="dcterms:W3CDTF">2019-08-30T01:49:00Z</dcterms:created>
  <dcterms:modified xsi:type="dcterms:W3CDTF">2019-08-30T01:50:00Z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0x010100E798E7C501FF494897B4C7811A197142</vt:lpwstr>
  </property>
</Properties>
</file>